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DC655" w14:textId="71CC6E0E" w:rsidR="002301FE" w:rsidRDefault="00A976A4" w:rsidP="00A976A4">
      <w:pPr>
        <w:jc w:val="center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>Student’s Guide to Uploading work on Show My Homework</w:t>
      </w:r>
    </w:p>
    <w:p w14:paraId="4AA715E2" w14:textId="6A463F0A" w:rsidR="00A976A4" w:rsidRDefault="00A976A4" w:rsidP="00A976A4">
      <w:pPr>
        <w:jc w:val="center"/>
      </w:pPr>
      <w:r>
        <w:t>Homework can be uploaded both in the web browser, or on the Mobile App. Remember, when accessing show my homework that you need to go through RM Unify!</w:t>
      </w:r>
    </w:p>
    <w:p w14:paraId="23ED41CB" w14:textId="5F74D0CB" w:rsidR="00A976A4" w:rsidRDefault="00A976A4" w:rsidP="00A976A4">
      <w:pPr>
        <w:rPr>
          <w:b/>
          <w:bCs/>
          <w:u w:val="single"/>
        </w:rPr>
      </w:pPr>
      <w:r>
        <w:rPr>
          <w:b/>
          <w:bCs/>
          <w:u w:val="single"/>
        </w:rPr>
        <w:t>Uploading work on the web browser:</w:t>
      </w:r>
    </w:p>
    <w:p w14:paraId="7A428042" w14:textId="0D90D3BF" w:rsidR="00A976A4" w:rsidRDefault="00AA669A" w:rsidP="00A976A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7F632" wp14:editId="1559EF70">
                <wp:simplePos x="0" y="0"/>
                <wp:positionH relativeFrom="column">
                  <wp:posOffset>2200274</wp:posOffset>
                </wp:positionH>
                <wp:positionV relativeFrom="paragraph">
                  <wp:posOffset>207010</wp:posOffset>
                </wp:positionV>
                <wp:extent cx="2343150" cy="723900"/>
                <wp:effectExtent l="38100" t="0" r="1905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7088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73.25pt;margin-top:16.3pt;width:184.5pt;height:5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F9447" wp14:editId="22DE8151">
                <wp:simplePos x="0" y="0"/>
                <wp:positionH relativeFrom="column">
                  <wp:posOffset>2733675</wp:posOffset>
                </wp:positionH>
                <wp:positionV relativeFrom="paragraph">
                  <wp:posOffset>187959</wp:posOffset>
                </wp:positionV>
                <wp:extent cx="1819275" cy="3762375"/>
                <wp:effectExtent l="38100" t="0" r="285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3762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382D3E" id="Straight Arrow Connector 8" o:spid="_x0000_s1026" type="#_x0000_t32" style="position:absolute;margin-left:215.25pt;margin-top:14.8pt;width:143.25pt;height:296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D700C" wp14:editId="481F2CD4">
                <wp:simplePos x="0" y="0"/>
                <wp:positionH relativeFrom="column">
                  <wp:posOffset>2238376</wp:posOffset>
                </wp:positionH>
                <wp:positionV relativeFrom="paragraph">
                  <wp:posOffset>3893185</wp:posOffset>
                </wp:positionV>
                <wp:extent cx="533400" cy="333375"/>
                <wp:effectExtent l="19050" t="1905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573C32" id="Oval 7" o:spid="_x0000_s1026" style="position:absolute;margin-left:176.25pt;margin-top:306.55pt;width:42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A976A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A64488B" wp14:editId="733AD998">
            <wp:simplePos x="0" y="0"/>
            <wp:positionH relativeFrom="margin">
              <wp:posOffset>969010</wp:posOffset>
            </wp:positionH>
            <wp:positionV relativeFrom="paragraph">
              <wp:posOffset>3597910</wp:posOffset>
            </wp:positionV>
            <wp:extent cx="4951730" cy="2784475"/>
            <wp:effectExtent l="0" t="0" r="127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6A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70913B3" wp14:editId="16AEBF37">
            <wp:simplePos x="0" y="0"/>
            <wp:positionH relativeFrom="column">
              <wp:posOffset>466725</wp:posOffset>
            </wp:positionH>
            <wp:positionV relativeFrom="paragraph">
              <wp:posOffset>245110</wp:posOffset>
            </wp:positionV>
            <wp:extent cx="5799272" cy="32607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272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6A4">
        <w:t>Find the task that you want to upload work for and click on the submit tab</w:t>
      </w:r>
    </w:p>
    <w:p w14:paraId="19464A9A" w14:textId="0957A1D3" w:rsidR="00A976A4" w:rsidRDefault="00A976A4" w:rsidP="00A976A4">
      <w:pPr>
        <w:pStyle w:val="ListParagraph"/>
      </w:pPr>
    </w:p>
    <w:p w14:paraId="01E7CB9C" w14:textId="696BBBD2" w:rsidR="00A976A4" w:rsidRDefault="00A976A4" w:rsidP="00A976A4">
      <w:pPr>
        <w:pStyle w:val="ListParagraph"/>
      </w:pPr>
    </w:p>
    <w:p w14:paraId="687319EC" w14:textId="22B66CB8" w:rsidR="00A976A4" w:rsidRDefault="00A976A4" w:rsidP="00A976A4">
      <w:pPr>
        <w:pStyle w:val="ListParagraph"/>
      </w:pPr>
    </w:p>
    <w:p w14:paraId="4B759D98" w14:textId="5CBBB180" w:rsidR="00A976A4" w:rsidRDefault="00A976A4" w:rsidP="00A976A4">
      <w:pPr>
        <w:pStyle w:val="ListParagraph"/>
      </w:pPr>
    </w:p>
    <w:p w14:paraId="779AF974" w14:textId="7E263A97" w:rsidR="00A976A4" w:rsidRDefault="00A976A4" w:rsidP="00A976A4">
      <w:pPr>
        <w:pStyle w:val="ListParagraph"/>
      </w:pPr>
    </w:p>
    <w:p w14:paraId="12A7CBE8" w14:textId="4A463EA0" w:rsidR="00A976A4" w:rsidRDefault="00A976A4" w:rsidP="00A976A4">
      <w:pPr>
        <w:pStyle w:val="ListParagraph"/>
      </w:pPr>
    </w:p>
    <w:p w14:paraId="3886C2AE" w14:textId="19B1C4D9" w:rsidR="00A976A4" w:rsidRDefault="00A976A4" w:rsidP="00A976A4">
      <w:pPr>
        <w:pStyle w:val="ListParagraph"/>
      </w:pPr>
    </w:p>
    <w:p w14:paraId="58A61349" w14:textId="35F449ED" w:rsidR="00A976A4" w:rsidRDefault="00AA669A" w:rsidP="00A976A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8F7DC97" wp14:editId="53A817D5">
            <wp:simplePos x="0" y="0"/>
            <wp:positionH relativeFrom="column">
              <wp:posOffset>209550</wp:posOffset>
            </wp:positionH>
            <wp:positionV relativeFrom="paragraph">
              <wp:posOffset>466725</wp:posOffset>
            </wp:positionV>
            <wp:extent cx="5861975" cy="2847975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t="10641" r="6272" b="23448"/>
                    <a:stretch/>
                  </pic:blipFill>
                  <pic:spPr bwMode="auto">
                    <a:xfrm>
                      <a:off x="0" y="0"/>
                      <a:ext cx="58619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76A4">
        <w:t>On this page you will be able to write out answers to any work in the text box</w:t>
      </w:r>
      <w:r>
        <w:t>, or you can choose to upload any documents or photos by</w:t>
      </w:r>
      <w:r>
        <w:rPr>
          <w:b/>
          <w:bCs/>
        </w:rPr>
        <w:t xml:space="preserve"> adding attachments</w:t>
      </w:r>
      <w:r>
        <w:t xml:space="preserve"> (shown)</w:t>
      </w:r>
    </w:p>
    <w:p w14:paraId="36FD9698" w14:textId="7CF45EF6" w:rsidR="00AA669A" w:rsidRDefault="00AA669A" w:rsidP="00AA669A">
      <w:pPr>
        <w:pStyle w:val="ListParagraph"/>
      </w:pPr>
    </w:p>
    <w:p w14:paraId="74C9EBF3" w14:textId="646EB64E" w:rsidR="00AA669A" w:rsidRDefault="00AA669A" w:rsidP="00AA669A">
      <w:pPr>
        <w:pStyle w:val="ListParagraph"/>
      </w:pPr>
    </w:p>
    <w:p w14:paraId="68E06792" w14:textId="00722D43" w:rsidR="00AA669A" w:rsidRDefault="00AA669A" w:rsidP="00AA669A">
      <w:pPr>
        <w:pStyle w:val="ListParagraph"/>
      </w:pPr>
    </w:p>
    <w:p w14:paraId="7EAF02D3" w14:textId="6E631DD6" w:rsidR="00AA669A" w:rsidRDefault="00AA669A" w:rsidP="00AA669A">
      <w:pPr>
        <w:pStyle w:val="ListParagraph"/>
      </w:pPr>
    </w:p>
    <w:p w14:paraId="064B4D3F" w14:textId="515532E0" w:rsidR="00AA669A" w:rsidRDefault="00AA669A" w:rsidP="00A976A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593BE" wp14:editId="490EEF63">
                <wp:simplePos x="0" y="0"/>
                <wp:positionH relativeFrom="column">
                  <wp:posOffset>914400</wp:posOffset>
                </wp:positionH>
                <wp:positionV relativeFrom="paragraph">
                  <wp:posOffset>2312035</wp:posOffset>
                </wp:positionV>
                <wp:extent cx="1028700" cy="438150"/>
                <wp:effectExtent l="19050" t="1905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38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00D49D6" id="Oval 6" o:spid="_x0000_s1026" style="position:absolute;margin-left:1in;margin-top:182.05pt;width:81pt;height:3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D36E609" wp14:editId="395A418D">
            <wp:simplePos x="0" y="0"/>
            <wp:positionH relativeFrom="column">
              <wp:posOffset>323850</wp:posOffset>
            </wp:positionH>
            <wp:positionV relativeFrom="paragraph">
              <wp:posOffset>483235</wp:posOffset>
            </wp:positionV>
            <wp:extent cx="5731510" cy="322262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Once you have finished, and uploaded everything that you want to, click on </w:t>
      </w:r>
      <w:r>
        <w:rPr>
          <w:b/>
          <w:bCs/>
        </w:rPr>
        <w:t>submit assignment to teacher</w:t>
      </w:r>
      <w:r>
        <w:t xml:space="preserve"> in the green box.</w:t>
      </w:r>
      <w:r w:rsidRPr="00AA669A">
        <w:rPr>
          <w:noProof/>
        </w:rPr>
        <w:t xml:space="preserve"> </w:t>
      </w:r>
    </w:p>
    <w:p w14:paraId="133930B1" w14:textId="57783B46" w:rsidR="00AA669A" w:rsidRDefault="00AA669A" w:rsidP="00AA669A">
      <w:pPr>
        <w:pStyle w:val="ListParagraph"/>
      </w:pPr>
    </w:p>
    <w:p w14:paraId="229A226C" w14:textId="77777777" w:rsidR="00AA669A" w:rsidRDefault="00AA669A" w:rsidP="00AA669A">
      <w:pPr>
        <w:pStyle w:val="ListParagraph"/>
      </w:pPr>
    </w:p>
    <w:p w14:paraId="09D30E30" w14:textId="29459312" w:rsidR="00AA669A" w:rsidRDefault="00AA669A" w:rsidP="00A976A4">
      <w:pPr>
        <w:pStyle w:val="ListParagraph"/>
        <w:numPr>
          <w:ilvl w:val="0"/>
          <w:numId w:val="1"/>
        </w:numPr>
      </w:pPr>
      <w:r>
        <w:t>Your work has now been submitted and can be viewed by both you and your teacher!</w:t>
      </w:r>
    </w:p>
    <w:p w14:paraId="7FC9A920" w14:textId="7982C81E" w:rsidR="00AA669A" w:rsidRDefault="00AA669A" w:rsidP="00AA669A">
      <w:pPr>
        <w:pStyle w:val="ListParagraph"/>
      </w:pPr>
    </w:p>
    <w:p w14:paraId="2944302B" w14:textId="648E37A4" w:rsidR="00B21287" w:rsidRDefault="00B21287" w:rsidP="00AA669A">
      <w:pPr>
        <w:pStyle w:val="ListParagraph"/>
      </w:pPr>
    </w:p>
    <w:p w14:paraId="4890CC79" w14:textId="7601243B" w:rsidR="00B21287" w:rsidRDefault="00B21287" w:rsidP="00AA669A">
      <w:pPr>
        <w:pStyle w:val="ListParagraph"/>
      </w:pPr>
    </w:p>
    <w:p w14:paraId="24D7E951" w14:textId="03729EBF" w:rsidR="00B21287" w:rsidRDefault="00B21287" w:rsidP="00AA669A">
      <w:pPr>
        <w:pStyle w:val="ListParagrap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Uploading work to the mobile app:</w:t>
      </w:r>
    </w:p>
    <w:p w14:paraId="5F40B5A4" w14:textId="50852D84" w:rsidR="00B21287" w:rsidRDefault="00B21287" w:rsidP="00AA669A">
      <w:pPr>
        <w:pStyle w:val="ListParagraph"/>
      </w:pPr>
    </w:p>
    <w:p w14:paraId="20301219" w14:textId="094A2CC6" w:rsidR="00B21287" w:rsidRDefault="008D6B66" w:rsidP="00B21287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F4EFC67" wp14:editId="331BB721">
            <wp:simplePos x="0" y="0"/>
            <wp:positionH relativeFrom="column">
              <wp:posOffset>1085850</wp:posOffset>
            </wp:positionH>
            <wp:positionV relativeFrom="paragraph">
              <wp:posOffset>279400</wp:posOffset>
            </wp:positionV>
            <wp:extent cx="1788795" cy="2876550"/>
            <wp:effectExtent l="0" t="0" r="190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3547" r="33691"/>
                    <a:stretch/>
                  </pic:blipFill>
                  <pic:spPr bwMode="auto">
                    <a:xfrm>
                      <a:off x="0" y="0"/>
                      <a:ext cx="178879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484A43F" wp14:editId="48DF223D">
            <wp:simplePos x="0" y="0"/>
            <wp:positionH relativeFrom="column">
              <wp:posOffset>3429000</wp:posOffset>
            </wp:positionH>
            <wp:positionV relativeFrom="paragraph">
              <wp:posOffset>250825</wp:posOffset>
            </wp:positionV>
            <wp:extent cx="1727200" cy="2914650"/>
            <wp:effectExtent l="0" t="0" r="635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3251" r="33692"/>
                    <a:stretch/>
                  </pic:blipFill>
                  <pic:spPr bwMode="auto">
                    <a:xfrm>
                      <a:off x="0" y="0"/>
                      <a:ext cx="17272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287">
        <w:t>Find a piece of homework in your to-do list and press to open the homework task.</w:t>
      </w:r>
    </w:p>
    <w:p w14:paraId="6123A51B" w14:textId="077D4B1F" w:rsidR="00B21287" w:rsidRDefault="00B21287" w:rsidP="008D6B66">
      <w:pPr>
        <w:pStyle w:val="ListParagraph"/>
        <w:ind w:left="1080"/>
      </w:pPr>
    </w:p>
    <w:p w14:paraId="55B950A1" w14:textId="46BC1B86" w:rsidR="008D6B66" w:rsidRDefault="008D6B66" w:rsidP="00B21287">
      <w:pPr>
        <w:pStyle w:val="ListParagraph"/>
        <w:numPr>
          <w:ilvl w:val="0"/>
          <w:numId w:val="2"/>
        </w:numPr>
      </w:pPr>
      <w:r>
        <w:t>If this is your first time, then the app will give you a tutorial on uploading work. However, if you have forgotten then continue to read this guide.</w:t>
      </w:r>
    </w:p>
    <w:p w14:paraId="667D4AEF" w14:textId="77777777" w:rsidR="008D6B66" w:rsidRDefault="008D6B66" w:rsidP="008D6B66">
      <w:pPr>
        <w:pStyle w:val="ListParagraph"/>
      </w:pPr>
    </w:p>
    <w:p w14:paraId="3978B324" w14:textId="115D3908" w:rsidR="008D6B66" w:rsidRDefault="008D6B66" w:rsidP="00B21287">
      <w:pPr>
        <w:pStyle w:val="ListParagraph"/>
        <w:numPr>
          <w:ilvl w:val="0"/>
          <w:numId w:val="2"/>
        </w:numPr>
      </w:pPr>
      <w:r>
        <w:t xml:space="preserve">You should now see the details for the homework and see any resources that the teacher has provided. To complete the homework on the app simply click where it says </w:t>
      </w:r>
      <w:r>
        <w:rPr>
          <w:b/>
          <w:bCs/>
        </w:rPr>
        <w:t>message</w:t>
      </w:r>
      <w:r>
        <w:t xml:space="preserve"> and type in any answers here. </w:t>
      </w:r>
    </w:p>
    <w:p w14:paraId="012361A2" w14:textId="7D0A46C0" w:rsidR="008D6B66" w:rsidRDefault="008D6B66" w:rsidP="008D6B66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2E305" wp14:editId="45521F62">
                <wp:simplePos x="0" y="0"/>
                <wp:positionH relativeFrom="column">
                  <wp:posOffset>1104900</wp:posOffset>
                </wp:positionH>
                <wp:positionV relativeFrom="paragraph">
                  <wp:posOffset>7620</wp:posOffset>
                </wp:positionV>
                <wp:extent cx="514350" cy="28860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28860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4D318EE" id="Straight Connector 17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.6pt" to="127.5pt,2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" strokecolor="red" strokeweight="1.5pt">
                <v:stroke joinstyle="miter"/>
              </v:line>
            </w:pict>
          </mc:Fallback>
        </mc:AlternateContent>
      </w:r>
    </w:p>
    <w:p w14:paraId="3F578515" w14:textId="4AECE497" w:rsidR="00B21287" w:rsidRDefault="008D6B66" w:rsidP="00AA669A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E36440" wp14:editId="185F0D3E">
                <wp:simplePos x="0" y="0"/>
                <wp:positionH relativeFrom="column">
                  <wp:posOffset>647699</wp:posOffset>
                </wp:positionH>
                <wp:positionV relativeFrom="paragraph">
                  <wp:posOffset>175895</wp:posOffset>
                </wp:positionV>
                <wp:extent cx="66675" cy="249555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2495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D65A56" id="Straight Connector 16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pt,13.85pt" to="56.2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5505" wp14:editId="6E59BC3F">
                <wp:simplePos x="0" y="0"/>
                <wp:positionH relativeFrom="column">
                  <wp:posOffset>1009649</wp:posOffset>
                </wp:positionH>
                <wp:positionV relativeFrom="paragraph">
                  <wp:posOffset>2728594</wp:posOffset>
                </wp:positionV>
                <wp:extent cx="1247775" cy="2762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EA21A2E" id="Oval 15" o:spid="_x0000_s1026" style="position:absolute;margin-left:79.5pt;margin-top:214.85pt;width:98.2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8B7D33" wp14:editId="76023D67">
                <wp:simplePos x="0" y="0"/>
                <wp:positionH relativeFrom="column">
                  <wp:posOffset>581025</wp:posOffset>
                </wp:positionH>
                <wp:positionV relativeFrom="paragraph">
                  <wp:posOffset>2690495</wp:posOffset>
                </wp:positionV>
                <wp:extent cx="304800" cy="30480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1E9131F" id="Oval 14" o:spid="_x0000_s1026" style="position:absolute;margin-left:45.75pt;margin-top:211.85pt;width:24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285595D" wp14:editId="0DD805C2">
            <wp:simplePos x="0" y="0"/>
            <wp:positionH relativeFrom="column">
              <wp:posOffset>2895600</wp:posOffset>
            </wp:positionH>
            <wp:positionV relativeFrom="paragraph">
              <wp:posOffset>410210</wp:posOffset>
            </wp:positionV>
            <wp:extent cx="1640840" cy="2676525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t="3251" r="33692"/>
                    <a:stretch/>
                  </pic:blipFill>
                  <pic:spPr bwMode="auto">
                    <a:xfrm>
                      <a:off x="0" y="0"/>
                      <a:ext cx="164084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D7DA9DC" wp14:editId="020AF7DC">
            <wp:simplePos x="0" y="0"/>
            <wp:positionH relativeFrom="column">
              <wp:posOffset>666750</wp:posOffset>
            </wp:positionH>
            <wp:positionV relativeFrom="paragraph">
              <wp:posOffset>429895</wp:posOffset>
            </wp:positionV>
            <wp:extent cx="1614170" cy="2724150"/>
            <wp:effectExtent l="0" t="0" r="508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3251" r="33691"/>
                    <a:stretch/>
                  </pic:blipFill>
                  <pic:spPr bwMode="auto">
                    <a:xfrm>
                      <a:off x="0" y="0"/>
                      <a:ext cx="161417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Alternatively, click on the paperclip to attach any photos or documents that you would like to submit.</w:t>
      </w:r>
      <w:r w:rsidRPr="008D6B66">
        <w:rPr>
          <w:noProof/>
        </w:rPr>
        <w:t xml:space="preserve"> </w:t>
      </w:r>
    </w:p>
    <w:p w14:paraId="2384AB47" w14:textId="6786CFFE" w:rsidR="008D6B66" w:rsidRDefault="008D6B66" w:rsidP="008D6B66">
      <w:pPr>
        <w:pStyle w:val="ListParagraph"/>
        <w:ind w:left="1080"/>
      </w:pPr>
    </w:p>
    <w:p w14:paraId="39E63E15" w14:textId="41C32EBC" w:rsidR="008D6B66" w:rsidRPr="00B21287" w:rsidRDefault="008D6B66" w:rsidP="008D6B66">
      <w:pPr>
        <w:pStyle w:val="ListParagraph"/>
        <w:ind w:left="1080"/>
      </w:pPr>
      <w:r>
        <w:t>I hope you found this guide useful. If you are still struggling to upload work then please contact the school.</w:t>
      </w:r>
    </w:p>
    <w:sectPr w:rsidR="008D6B66" w:rsidRPr="00B21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F46D9"/>
    <w:multiLevelType w:val="hybridMultilevel"/>
    <w:tmpl w:val="B9465F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861F3"/>
    <w:multiLevelType w:val="hybridMultilevel"/>
    <w:tmpl w:val="95568646"/>
    <w:lvl w:ilvl="0" w:tplc="08E480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6A4"/>
    <w:rsid w:val="00006AC5"/>
    <w:rsid w:val="000C4B63"/>
    <w:rsid w:val="00200632"/>
    <w:rsid w:val="002301FE"/>
    <w:rsid w:val="00562105"/>
    <w:rsid w:val="007C242F"/>
    <w:rsid w:val="008873BC"/>
    <w:rsid w:val="008D6B66"/>
    <w:rsid w:val="008E60AC"/>
    <w:rsid w:val="00A976A4"/>
    <w:rsid w:val="00AA669A"/>
    <w:rsid w:val="00AF4F9B"/>
    <w:rsid w:val="00B21287"/>
    <w:rsid w:val="00B87CB8"/>
    <w:rsid w:val="00C520A3"/>
    <w:rsid w:val="00D2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17CBB"/>
  <w15:chartTrackingRefBased/>
  <w15:docId w15:val="{E9769953-0BE0-4D66-9C0B-534A0EF7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D282F413</Template>
  <TotalTime>0</TotalTime>
  <Pages>3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O Stead</dc:creator>
  <cp:keywords/>
  <dc:description/>
  <cp:lastModifiedBy>Charlotte Brennan</cp:lastModifiedBy>
  <cp:revision>2</cp:revision>
  <dcterms:created xsi:type="dcterms:W3CDTF">2020-03-27T09:24:00Z</dcterms:created>
  <dcterms:modified xsi:type="dcterms:W3CDTF">2020-03-27T09:24:00Z</dcterms:modified>
</cp:coreProperties>
</file>